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关于举办学习宣传贯彻党的十九大精神专题讲座的通知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院属各部门（系部）：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Autospacing="0" w:line="560" w:lineRule="exact"/>
        <w:ind w:firstLine="560" w:firstLineChars="200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为深入学习宣传贯彻党的十九大精神，进一步弘扬优秀传统文化，提升我院教职工的政治素养、文化素养，学院决定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fill="FFFFFF"/>
        </w:rPr>
        <w:t>邀请相关领域专家开展专题讲座，现将有关事宜通知如下：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firstLine="562" w:firstLineChars="20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一、讲座时间：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1、2018年7月7日上午9:00～12:00，《坚定文化自信 凝聚精神力量》，主讲人：江西省委党校哲学部教授徐春林博士；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2、2018年7月7日下午14：00～17：00，《十九大新党章解读》，主讲人：江西省委党校教务处处长潘泽林教授；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3、2018年7月8日上午9:00～12:00，《十九大报告解读》，主讲人：江西省委党校公共管理教研室副主任李志强教授；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firstLine="562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二、讲座地点：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二楼阶梯教室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firstLine="562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三、参加人员：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学院全体教职工（已参加过十九大精神集中轮训班者可按需参加学习）。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firstLine="562" w:firstLineChars="20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四、相关要求：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1．全体参会人员须着装正式，提前十分钟进入会场；为保证会场秩序，手机调成静音或震动状态。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2．请各部门通知本职门职工按时参会，并将因公、因事、因病等原因不能参会的，须按程序办理请假手续，并于7月5日上午下班前报组织人事处。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特此通知。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firstLine="560" w:firstLineChars="200"/>
        <w:jc w:val="righ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组织人事处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2018年7月2日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FF2B28"/>
    <w:rsid w:val="66FF2B2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ongfang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2018-07-01T21:51:00Z</dcterms:created>
  <dc:creator>院办文印室</dc:creator>
  <cp:lastModifiedBy>院办文印室</cp:lastModifiedBy>
  <dcterms:modified xsi:type="dcterms:W3CDTF">2018-07-01T21:52:04Z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2052-10.1.0.7440</vt:lpwstr>
  </property>
</Properties>
</file>